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C7D1E0" w14:textId="3FFD9232" w:rsidR="00575F42" w:rsidRDefault="00575F42" w:rsidP="00821E94">
      <w:pPr>
        <w:spacing w:after="12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ŽÁDOST </w:t>
      </w:r>
      <w:r w:rsidRPr="0038650F">
        <w:rPr>
          <w:b/>
          <w:sz w:val="24"/>
          <w:szCs w:val="24"/>
        </w:rPr>
        <w:t xml:space="preserve">O </w:t>
      </w:r>
      <w:r w:rsidR="00821E94">
        <w:rPr>
          <w:b/>
          <w:sz w:val="24"/>
          <w:szCs w:val="24"/>
        </w:rPr>
        <w:t>ZMĚNU PŘEDMĚTU/SKUPINY</w:t>
      </w:r>
      <w:r w:rsidR="002047AB">
        <w:rPr>
          <w:b/>
          <w:sz w:val="24"/>
          <w:szCs w:val="24"/>
        </w:rPr>
        <w:t xml:space="preserve"> (zletilý žák)</w:t>
      </w:r>
    </w:p>
    <w:p w14:paraId="540438D5" w14:textId="77777777" w:rsidR="00E15ECE" w:rsidRDefault="00E15ECE" w:rsidP="00821E94">
      <w:pPr>
        <w:spacing w:after="120"/>
        <w:jc w:val="center"/>
        <w:rPr>
          <w:b/>
          <w:sz w:val="24"/>
          <w:szCs w:val="24"/>
        </w:rPr>
      </w:pPr>
    </w:p>
    <w:p w14:paraId="7D80B087" w14:textId="77777777" w:rsidR="00E15ECE" w:rsidRDefault="00E15ECE" w:rsidP="00821E94">
      <w:pPr>
        <w:spacing w:after="120"/>
        <w:jc w:val="center"/>
        <w:rPr>
          <w:b/>
          <w:sz w:val="24"/>
          <w:szCs w:val="24"/>
        </w:rPr>
      </w:pPr>
    </w:p>
    <w:p w14:paraId="5ECB8AA4" w14:textId="49E1F4F6" w:rsidR="00575F42" w:rsidRDefault="00575F42" w:rsidP="00575F42">
      <w:pPr>
        <w:spacing w:before="120" w:after="120"/>
        <w:rPr>
          <w:sz w:val="24"/>
          <w:szCs w:val="24"/>
        </w:rPr>
      </w:pPr>
      <w:r w:rsidRPr="0038650F">
        <w:rPr>
          <w:sz w:val="24"/>
          <w:szCs w:val="24"/>
        </w:rPr>
        <w:t xml:space="preserve">Žádám o </w:t>
      </w:r>
      <w:r>
        <w:rPr>
          <w:sz w:val="24"/>
          <w:szCs w:val="24"/>
        </w:rPr>
        <w:t>přestoupení</w:t>
      </w:r>
      <w:r w:rsidR="00AC257B">
        <w:rPr>
          <w:sz w:val="24"/>
          <w:szCs w:val="24"/>
        </w:rPr>
        <w:t xml:space="preserve"> ke dni</w:t>
      </w:r>
      <w:r w:rsidR="002047AB">
        <w:rPr>
          <w:sz w:val="24"/>
          <w:szCs w:val="24"/>
        </w:rPr>
        <w:t>:</w:t>
      </w:r>
      <w:r w:rsidR="00AC257B">
        <w:rPr>
          <w:sz w:val="24"/>
          <w:szCs w:val="24"/>
        </w:rPr>
        <w:t xml:space="preserve"> </w:t>
      </w:r>
      <w:r w:rsidR="00B31BB0">
        <w:rPr>
          <w:sz w:val="24"/>
          <w:szCs w:val="24"/>
        </w:rPr>
        <w:t>……………………………………………</w:t>
      </w:r>
      <w:r w:rsidR="00260A25">
        <w:rPr>
          <w:sz w:val="24"/>
          <w:szCs w:val="24"/>
        </w:rPr>
        <w:t>……………………..</w:t>
      </w:r>
    </w:p>
    <w:p w14:paraId="4192909E" w14:textId="77777777" w:rsidR="00575F42" w:rsidRDefault="009222DC" w:rsidP="00575F42">
      <w:pPr>
        <w:spacing w:before="120" w:after="120"/>
        <w:rPr>
          <w:sz w:val="24"/>
          <w:szCs w:val="24"/>
        </w:rPr>
      </w:pPr>
      <w:r>
        <w:rPr>
          <w:sz w:val="24"/>
          <w:szCs w:val="24"/>
        </w:rPr>
        <w:t>z</w:t>
      </w:r>
      <w:r w:rsidR="00B82EE9">
        <w:rPr>
          <w:sz w:val="24"/>
          <w:szCs w:val="24"/>
        </w:rPr>
        <w:t> </w:t>
      </w:r>
      <w:r w:rsidR="005F21B0">
        <w:rPr>
          <w:sz w:val="24"/>
          <w:szCs w:val="24"/>
        </w:rPr>
        <w:t>předmětu</w:t>
      </w:r>
      <w:r w:rsidR="00B82EE9">
        <w:rPr>
          <w:sz w:val="24"/>
          <w:szCs w:val="24"/>
        </w:rPr>
        <w:t>/ze skupiny</w:t>
      </w:r>
      <w:r w:rsidR="005F21B0">
        <w:rPr>
          <w:sz w:val="24"/>
          <w:szCs w:val="24"/>
        </w:rPr>
        <w:t>:</w:t>
      </w:r>
      <w:r w:rsidR="00B82EE9">
        <w:rPr>
          <w:sz w:val="24"/>
          <w:szCs w:val="24"/>
        </w:rPr>
        <w:t xml:space="preserve"> </w:t>
      </w:r>
      <w:r w:rsidR="00575F42">
        <w:rPr>
          <w:sz w:val="24"/>
          <w:szCs w:val="24"/>
        </w:rPr>
        <w:t>………………………………………………………………………….</w:t>
      </w:r>
    </w:p>
    <w:p w14:paraId="2EC2CB7A" w14:textId="77777777" w:rsidR="00B83202" w:rsidRDefault="005F21B0" w:rsidP="00AA3D6B">
      <w:pPr>
        <w:tabs>
          <w:tab w:val="left" w:pos="1560"/>
          <w:tab w:val="left" w:pos="4820"/>
        </w:tabs>
        <w:spacing w:before="120" w:after="120"/>
        <w:rPr>
          <w:sz w:val="24"/>
          <w:szCs w:val="24"/>
        </w:rPr>
      </w:pPr>
      <w:r>
        <w:rPr>
          <w:sz w:val="24"/>
          <w:szCs w:val="24"/>
        </w:rPr>
        <w:t>do předmětu</w:t>
      </w:r>
      <w:r w:rsidR="00B82EE9">
        <w:rPr>
          <w:sz w:val="24"/>
          <w:szCs w:val="24"/>
        </w:rPr>
        <w:t>/do skupiny</w:t>
      </w:r>
      <w:r>
        <w:rPr>
          <w:sz w:val="24"/>
          <w:szCs w:val="24"/>
        </w:rPr>
        <w:t xml:space="preserve">: </w:t>
      </w:r>
      <w:r w:rsidR="00B82EE9">
        <w:rPr>
          <w:sz w:val="24"/>
          <w:szCs w:val="24"/>
        </w:rPr>
        <w:t xml:space="preserve">  </w:t>
      </w:r>
      <w:r>
        <w:rPr>
          <w:sz w:val="24"/>
          <w:szCs w:val="24"/>
        </w:rPr>
        <w:t>……………………………………………………………………….</w:t>
      </w:r>
    </w:p>
    <w:p w14:paraId="0204C524" w14:textId="77777777" w:rsidR="005F21B0" w:rsidRDefault="005F21B0" w:rsidP="00AA3D6B">
      <w:pPr>
        <w:tabs>
          <w:tab w:val="left" w:pos="1560"/>
          <w:tab w:val="left" w:pos="4820"/>
        </w:tabs>
        <w:spacing w:before="120" w:after="120"/>
        <w:rPr>
          <w:sz w:val="24"/>
          <w:szCs w:val="24"/>
        </w:rPr>
      </w:pPr>
    </w:p>
    <w:p w14:paraId="0C0BA3F0" w14:textId="77777777" w:rsidR="00575F42" w:rsidRDefault="00575F42" w:rsidP="00AA3D6B">
      <w:pPr>
        <w:tabs>
          <w:tab w:val="left" w:pos="1843"/>
        </w:tabs>
        <w:spacing w:before="120" w:after="120"/>
        <w:rPr>
          <w:sz w:val="24"/>
          <w:szCs w:val="24"/>
        </w:rPr>
      </w:pPr>
      <w:r>
        <w:rPr>
          <w:sz w:val="24"/>
          <w:szCs w:val="24"/>
        </w:rPr>
        <w:t>Důvodem mé žádosti je…</w:t>
      </w:r>
      <w:r w:rsidR="00CE35B0">
        <w:rPr>
          <w:sz w:val="24"/>
          <w:szCs w:val="24"/>
        </w:rPr>
        <w:t>………………………………………….……………………………………</w:t>
      </w:r>
    </w:p>
    <w:p w14:paraId="359CE7F6" w14:textId="77777777" w:rsidR="00575F42" w:rsidRDefault="00575F42" w:rsidP="00575F42">
      <w:pPr>
        <w:spacing w:before="120" w:after="120"/>
        <w:rPr>
          <w:sz w:val="24"/>
          <w:szCs w:val="24"/>
        </w:rPr>
      </w:pPr>
      <w:r>
        <w:rPr>
          <w:sz w:val="24"/>
          <w:szCs w:val="24"/>
        </w:rPr>
        <w:t>Jméno a příjmení žáka</w:t>
      </w:r>
      <w:r w:rsidR="00AA3D6B">
        <w:rPr>
          <w:sz w:val="24"/>
          <w:szCs w:val="24"/>
        </w:rPr>
        <w:t>:</w:t>
      </w:r>
      <w:r w:rsidR="00CE35B0">
        <w:rPr>
          <w:sz w:val="24"/>
          <w:szCs w:val="24"/>
        </w:rPr>
        <w:t>…………………………………………………………………………………</w:t>
      </w:r>
    </w:p>
    <w:p w14:paraId="5F7B948F" w14:textId="77777777" w:rsidR="00575F42" w:rsidRDefault="00575F42" w:rsidP="00575F42">
      <w:pPr>
        <w:spacing w:before="120" w:after="120"/>
        <w:rPr>
          <w:sz w:val="24"/>
          <w:szCs w:val="24"/>
        </w:rPr>
      </w:pPr>
      <w:r>
        <w:rPr>
          <w:sz w:val="24"/>
          <w:szCs w:val="24"/>
        </w:rPr>
        <w:t>Datum</w:t>
      </w:r>
      <w:r w:rsidR="00AA3D6B">
        <w:rPr>
          <w:sz w:val="24"/>
          <w:szCs w:val="24"/>
        </w:rPr>
        <w:t xml:space="preserve"> narození: ………………….. M</w:t>
      </w:r>
      <w:r>
        <w:rPr>
          <w:sz w:val="24"/>
          <w:szCs w:val="24"/>
        </w:rPr>
        <w:t>ísto</w:t>
      </w:r>
      <w:r w:rsidR="00AA3D6B">
        <w:rPr>
          <w:sz w:val="24"/>
          <w:szCs w:val="24"/>
        </w:rPr>
        <w:t xml:space="preserve"> narození: </w:t>
      </w:r>
      <w:r>
        <w:rPr>
          <w:sz w:val="24"/>
          <w:szCs w:val="24"/>
        </w:rPr>
        <w:t>………………</w:t>
      </w:r>
      <w:r w:rsidR="00AA3D6B">
        <w:rPr>
          <w:sz w:val="24"/>
          <w:szCs w:val="24"/>
        </w:rPr>
        <w:t>…………………..</w:t>
      </w:r>
    </w:p>
    <w:p w14:paraId="22FF1874" w14:textId="77777777" w:rsidR="009222DC" w:rsidRDefault="009222DC" w:rsidP="00575F42">
      <w:pPr>
        <w:spacing w:before="120" w:after="120"/>
        <w:rPr>
          <w:sz w:val="24"/>
          <w:szCs w:val="24"/>
        </w:rPr>
      </w:pPr>
      <w:r>
        <w:rPr>
          <w:sz w:val="24"/>
          <w:szCs w:val="24"/>
        </w:rPr>
        <w:t>Třída: ………………………</w:t>
      </w:r>
    </w:p>
    <w:p w14:paraId="2F59E033" w14:textId="77777777" w:rsidR="00575F42" w:rsidRPr="0038650F" w:rsidRDefault="00575F42" w:rsidP="00575F42">
      <w:pPr>
        <w:spacing w:before="120" w:after="120"/>
        <w:rPr>
          <w:sz w:val="24"/>
          <w:szCs w:val="24"/>
        </w:rPr>
      </w:pPr>
      <w:r>
        <w:rPr>
          <w:sz w:val="24"/>
          <w:szCs w:val="24"/>
        </w:rPr>
        <w:t>Trvalé bydliště žáka</w:t>
      </w:r>
      <w:r w:rsidR="00AA3D6B">
        <w:rPr>
          <w:sz w:val="24"/>
          <w:szCs w:val="24"/>
        </w:rPr>
        <w:t>:</w:t>
      </w:r>
      <w:r>
        <w:rPr>
          <w:sz w:val="24"/>
          <w:szCs w:val="24"/>
        </w:rPr>
        <w:t>…</w:t>
      </w:r>
      <w:r w:rsidR="00CE35B0">
        <w:rPr>
          <w:sz w:val="24"/>
          <w:szCs w:val="24"/>
        </w:rPr>
        <w:t>…………………………………………………………………………………</w:t>
      </w:r>
    </w:p>
    <w:p w14:paraId="25FAD800" w14:textId="77777777" w:rsidR="00575F42" w:rsidRDefault="00575F42" w:rsidP="00575F42">
      <w:pPr>
        <w:rPr>
          <w:sz w:val="24"/>
          <w:szCs w:val="24"/>
        </w:rPr>
      </w:pPr>
    </w:p>
    <w:p w14:paraId="233D38D1" w14:textId="77777777" w:rsidR="00B83202" w:rsidRDefault="00575F42" w:rsidP="00B31BB0">
      <w:pPr>
        <w:rPr>
          <w:sz w:val="24"/>
          <w:szCs w:val="24"/>
        </w:rPr>
      </w:pPr>
      <w:r>
        <w:rPr>
          <w:sz w:val="24"/>
          <w:szCs w:val="24"/>
        </w:rPr>
        <w:tab/>
      </w:r>
      <w:r w:rsidRPr="0038650F">
        <w:rPr>
          <w:sz w:val="24"/>
          <w:szCs w:val="24"/>
        </w:rPr>
        <w:t xml:space="preserve">podpis </w:t>
      </w:r>
      <w:r>
        <w:rPr>
          <w:sz w:val="24"/>
          <w:szCs w:val="24"/>
        </w:rPr>
        <w:t>žáka</w:t>
      </w:r>
      <w:r w:rsidR="00AA3D6B">
        <w:rPr>
          <w:sz w:val="24"/>
          <w:szCs w:val="24"/>
        </w:rPr>
        <w:t xml:space="preserve">: </w:t>
      </w:r>
      <w:r>
        <w:rPr>
          <w:sz w:val="24"/>
          <w:szCs w:val="24"/>
        </w:rPr>
        <w:t>……………………………………………………..</w:t>
      </w:r>
    </w:p>
    <w:p w14:paraId="7EB961F8" w14:textId="77777777" w:rsidR="00B82EE9" w:rsidRDefault="00B82EE9" w:rsidP="00575F42">
      <w:pPr>
        <w:spacing w:before="120" w:after="120"/>
        <w:rPr>
          <w:sz w:val="24"/>
          <w:szCs w:val="24"/>
        </w:rPr>
      </w:pPr>
    </w:p>
    <w:p w14:paraId="1CE67819" w14:textId="77777777" w:rsidR="00AA3D6B" w:rsidRDefault="00AA3D6B" w:rsidP="00575F42">
      <w:pPr>
        <w:rPr>
          <w:sz w:val="24"/>
          <w:szCs w:val="24"/>
        </w:rPr>
      </w:pPr>
    </w:p>
    <w:p w14:paraId="509A1712" w14:textId="77777777" w:rsidR="00AA3D6B" w:rsidRDefault="00AA3D6B" w:rsidP="00B82EE9">
      <w:pPr>
        <w:pBdr>
          <w:bottom w:val="single" w:sz="4" w:space="1" w:color="auto"/>
        </w:pBdr>
        <w:rPr>
          <w:sz w:val="24"/>
          <w:szCs w:val="24"/>
        </w:rPr>
      </w:pPr>
      <w:r>
        <w:rPr>
          <w:sz w:val="24"/>
          <w:szCs w:val="24"/>
        </w:rPr>
        <w:t>V …………………………….  dne ………………………………………..</w:t>
      </w:r>
    </w:p>
    <w:p w14:paraId="24F26C12" w14:textId="77777777" w:rsidR="00E15ECE" w:rsidRDefault="00E15ECE" w:rsidP="00B82EE9">
      <w:pPr>
        <w:pBdr>
          <w:bottom w:val="single" w:sz="4" w:space="1" w:color="auto"/>
        </w:pBdr>
        <w:rPr>
          <w:sz w:val="24"/>
          <w:szCs w:val="24"/>
        </w:rPr>
      </w:pPr>
    </w:p>
    <w:p w14:paraId="4AF00D33" w14:textId="77777777" w:rsidR="00E15ECE" w:rsidRDefault="00E15ECE" w:rsidP="00B82EE9">
      <w:pPr>
        <w:pBdr>
          <w:bottom w:val="single" w:sz="4" w:space="1" w:color="auto"/>
        </w:pBdr>
        <w:rPr>
          <w:sz w:val="24"/>
          <w:szCs w:val="24"/>
        </w:rPr>
      </w:pPr>
    </w:p>
    <w:p w14:paraId="4273EC06" w14:textId="77777777" w:rsidR="00B82EE9" w:rsidRPr="00B82EE9" w:rsidRDefault="00B82EE9" w:rsidP="00575F42">
      <w:pPr>
        <w:rPr>
          <w:b/>
          <w:bCs/>
          <w:i/>
          <w:iCs/>
          <w:sz w:val="24"/>
          <w:szCs w:val="24"/>
        </w:rPr>
      </w:pPr>
      <w:r w:rsidRPr="00B82EE9">
        <w:rPr>
          <w:b/>
          <w:bCs/>
          <w:i/>
          <w:iCs/>
          <w:sz w:val="24"/>
          <w:szCs w:val="24"/>
        </w:rPr>
        <w:t>Souhlas vyučujících:</w:t>
      </w:r>
    </w:p>
    <w:p w14:paraId="74327DE4" w14:textId="77777777" w:rsidR="00B82EE9" w:rsidRDefault="00B82EE9" w:rsidP="00575F42">
      <w:pPr>
        <w:rPr>
          <w:sz w:val="24"/>
          <w:szCs w:val="24"/>
        </w:rPr>
      </w:pPr>
    </w:p>
    <w:p w14:paraId="50147A41" w14:textId="2514ECA5" w:rsidR="00B82EE9" w:rsidRDefault="00B82EE9" w:rsidP="00575F42">
      <w:pPr>
        <w:rPr>
          <w:sz w:val="24"/>
          <w:szCs w:val="24"/>
        </w:rPr>
      </w:pPr>
      <w:r>
        <w:rPr>
          <w:sz w:val="24"/>
          <w:szCs w:val="24"/>
        </w:rPr>
        <w:t>Jméno a příjmení</w:t>
      </w:r>
      <w:r w:rsidR="00821E94">
        <w:rPr>
          <w:sz w:val="24"/>
          <w:szCs w:val="24"/>
        </w:rPr>
        <w:t xml:space="preserve"> vyučujícího (z)</w:t>
      </w:r>
      <w:r>
        <w:rPr>
          <w:sz w:val="24"/>
          <w:szCs w:val="24"/>
        </w:rPr>
        <w:t>: …………………………………</w:t>
      </w:r>
    </w:p>
    <w:p w14:paraId="3CA2F524" w14:textId="77777777" w:rsidR="00B82EE9" w:rsidRDefault="00B82EE9" w:rsidP="00575F42">
      <w:pPr>
        <w:rPr>
          <w:sz w:val="24"/>
          <w:szCs w:val="24"/>
        </w:rPr>
      </w:pPr>
    </w:p>
    <w:p w14:paraId="52A344A3" w14:textId="77777777" w:rsidR="00B82EE9" w:rsidRDefault="00B82EE9" w:rsidP="00B82EE9">
      <w:r>
        <w:rPr>
          <w:sz w:val="24"/>
          <w:szCs w:val="24"/>
        </w:rPr>
        <w:t>*souhlasím</w:t>
      </w:r>
      <w:r>
        <w:rPr>
          <w:sz w:val="24"/>
          <w:szCs w:val="24"/>
        </w:rPr>
        <w:tab/>
        <w:t>*nesouhlasím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V Náchodě dne: …………….     Podpis: ……………………….</w:t>
      </w:r>
    </w:p>
    <w:p w14:paraId="5C8D03E5" w14:textId="77777777" w:rsidR="00B82EE9" w:rsidRDefault="00B82EE9" w:rsidP="00575F42">
      <w:pPr>
        <w:rPr>
          <w:sz w:val="24"/>
          <w:szCs w:val="24"/>
        </w:rPr>
      </w:pPr>
    </w:p>
    <w:p w14:paraId="28DB4A80" w14:textId="4EC70081" w:rsidR="00B82EE9" w:rsidRDefault="00B82EE9" w:rsidP="00B82EE9">
      <w:pPr>
        <w:rPr>
          <w:sz w:val="24"/>
          <w:szCs w:val="24"/>
        </w:rPr>
      </w:pPr>
      <w:r>
        <w:rPr>
          <w:sz w:val="24"/>
          <w:szCs w:val="24"/>
        </w:rPr>
        <w:t>Jméno a příjmení</w:t>
      </w:r>
      <w:r w:rsidR="00821E94">
        <w:rPr>
          <w:sz w:val="24"/>
          <w:szCs w:val="24"/>
        </w:rPr>
        <w:t xml:space="preserve"> vyučujícího (do)</w:t>
      </w:r>
      <w:r>
        <w:rPr>
          <w:sz w:val="24"/>
          <w:szCs w:val="24"/>
        </w:rPr>
        <w:t>: …………………………………</w:t>
      </w:r>
    </w:p>
    <w:p w14:paraId="7FC5CFF6" w14:textId="77777777" w:rsidR="00B82EE9" w:rsidRDefault="00B82EE9" w:rsidP="00B82EE9">
      <w:pPr>
        <w:rPr>
          <w:sz w:val="24"/>
          <w:szCs w:val="24"/>
        </w:rPr>
      </w:pPr>
    </w:p>
    <w:p w14:paraId="62C80ACC" w14:textId="77777777" w:rsidR="00B82EE9" w:rsidRDefault="00B82EE9" w:rsidP="00B82EE9">
      <w:r>
        <w:rPr>
          <w:sz w:val="24"/>
          <w:szCs w:val="24"/>
        </w:rPr>
        <w:t>*souhlasím</w:t>
      </w:r>
      <w:r>
        <w:rPr>
          <w:sz w:val="24"/>
          <w:szCs w:val="24"/>
        </w:rPr>
        <w:tab/>
        <w:t>*nesouhlasím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V Náchodě dne: …………….     Podpis: ……………………….</w:t>
      </w:r>
    </w:p>
    <w:p w14:paraId="2F532CD2" w14:textId="77777777" w:rsidR="00B82EE9" w:rsidRDefault="00B82EE9" w:rsidP="00CE35B0">
      <w:pPr>
        <w:rPr>
          <w:sz w:val="24"/>
          <w:szCs w:val="24"/>
        </w:rPr>
      </w:pPr>
    </w:p>
    <w:p w14:paraId="24EB3FAB" w14:textId="77777777" w:rsidR="00CE35B0" w:rsidRPr="00B82EE9" w:rsidRDefault="00B82EE9" w:rsidP="00CE35B0">
      <w:pPr>
        <w:rPr>
          <w:b/>
          <w:bCs/>
          <w:i/>
          <w:iCs/>
          <w:sz w:val="24"/>
          <w:szCs w:val="24"/>
        </w:rPr>
      </w:pPr>
      <w:r w:rsidRPr="00B82EE9">
        <w:rPr>
          <w:b/>
          <w:bCs/>
          <w:i/>
          <w:iCs/>
          <w:sz w:val="24"/>
          <w:szCs w:val="24"/>
        </w:rPr>
        <w:t>S</w:t>
      </w:r>
      <w:r w:rsidR="00CE35B0" w:rsidRPr="00B82EE9">
        <w:rPr>
          <w:b/>
          <w:bCs/>
          <w:i/>
          <w:iCs/>
          <w:sz w:val="24"/>
          <w:szCs w:val="24"/>
        </w:rPr>
        <w:t>ouhlas ředitel</w:t>
      </w:r>
      <w:r>
        <w:rPr>
          <w:b/>
          <w:bCs/>
          <w:i/>
          <w:iCs/>
          <w:sz w:val="24"/>
          <w:szCs w:val="24"/>
        </w:rPr>
        <w:t>ky</w:t>
      </w:r>
      <w:r w:rsidR="00CE35B0" w:rsidRPr="00B82EE9">
        <w:rPr>
          <w:b/>
          <w:bCs/>
          <w:i/>
          <w:iCs/>
          <w:sz w:val="24"/>
          <w:szCs w:val="24"/>
        </w:rPr>
        <w:t xml:space="preserve"> školy:</w:t>
      </w:r>
    </w:p>
    <w:p w14:paraId="6FF6529E" w14:textId="77777777" w:rsidR="00CE35B0" w:rsidRDefault="00CE35B0" w:rsidP="00CE35B0">
      <w:pPr>
        <w:rPr>
          <w:sz w:val="24"/>
          <w:szCs w:val="24"/>
        </w:rPr>
      </w:pPr>
    </w:p>
    <w:p w14:paraId="57CC6CE3" w14:textId="77777777" w:rsidR="00CE35B0" w:rsidRDefault="00CE35B0" w:rsidP="00575F42">
      <w:r>
        <w:rPr>
          <w:sz w:val="24"/>
          <w:szCs w:val="24"/>
        </w:rPr>
        <w:t>*souhlasím</w:t>
      </w:r>
      <w:r>
        <w:rPr>
          <w:sz w:val="24"/>
          <w:szCs w:val="24"/>
        </w:rPr>
        <w:tab/>
        <w:t>*nesouhlasím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V Náchodě dne: …………….     Podpis: ……………………….</w:t>
      </w:r>
    </w:p>
    <w:sectPr w:rsidR="00CE35B0" w:rsidSect="003342D8">
      <w:headerReference w:type="default" r:id="rId10"/>
      <w:footerReference w:type="default" r:id="rId11"/>
      <w:pgSz w:w="11906" w:h="16838" w:code="9"/>
      <w:pgMar w:top="2552" w:right="567" w:bottom="1440" w:left="1134" w:header="510" w:footer="567" w:gutter="0"/>
      <w:cols w:space="708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598F16" w14:textId="77777777" w:rsidR="000021AB" w:rsidRDefault="000021AB">
      <w:r>
        <w:separator/>
      </w:r>
    </w:p>
  </w:endnote>
  <w:endnote w:type="continuationSeparator" w:id="0">
    <w:p w14:paraId="4D244143" w14:textId="77777777" w:rsidR="000021AB" w:rsidRDefault="000021A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35E389" w14:textId="77777777" w:rsidR="00B83202" w:rsidRDefault="00B83202" w:rsidP="00B83202">
    <w:pPr>
      <w:spacing w:before="120" w:after="120"/>
      <w:ind w:left="360"/>
    </w:pPr>
    <w:r>
      <w:t>*</w:t>
    </w:r>
    <w:r w:rsidRPr="0038650F">
      <w:t>nehodící se škrtněte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34D68C" w14:textId="77777777" w:rsidR="000021AB" w:rsidRDefault="000021AB">
      <w:r>
        <w:separator/>
      </w:r>
    </w:p>
  </w:footnote>
  <w:footnote w:type="continuationSeparator" w:id="0">
    <w:p w14:paraId="222A05C7" w14:textId="77777777" w:rsidR="000021AB" w:rsidRDefault="000021A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0F3904" w14:textId="77777777" w:rsidR="003A74B1" w:rsidRPr="003342D8" w:rsidRDefault="003342D8" w:rsidP="003342D8">
    <w:pPr>
      <w:pStyle w:val="Zhlav"/>
    </w:pPr>
    <w:r>
      <w:pict w14:anchorId="0CC422A1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481.5pt;height:74.25pt">
          <v:imagedata r:id="rId1" o:title="hlavicka_soa_1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11637A2"/>
    <w:multiLevelType w:val="hybridMultilevel"/>
    <w:tmpl w:val="85B05B9A"/>
    <w:lvl w:ilvl="0" w:tplc="04050001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66497165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E62302"/>
    <w:rsid w:val="00000A78"/>
    <w:rsid w:val="000021AB"/>
    <w:rsid w:val="001E3409"/>
    <w:rsid w:val="002047AB"/>
    <w:rsid w:val="00207E27"/>
    <w:rsid w:val="00235536"/>
    <w:rsid w:val="0025754C"/>
    <w:rsid w:val="00260A25"/>
    <w:rsid w:val="0027734A"/>
    <w:rsid w:val="00311269"/>
    <w:rsid w:val="003342D8"/>
    <w:rsid w:val="003834CF"/>
    <w:rsid w:val="0038650F"/>
    <w:rsid w:val="003A74B1"/>
    <w:rsid w:val="00571AC8"/>
    <w:rsid w:val="00575F42"/>
    <w:rsid w:val="005F21B0"/>
    <w:rsid w:val="00671DAF"/>
    <w:rsid w:val="007225F8"/>
    <w:rsid w:val="00735881"/>
    <w:rsid w:val="007D0A0A"/>
    <w:rsid w:val="007D239C"/>
    <w:rsid w:val="00821E94"/>
    <w:rsid w:val="008A1AE8"/>
    <w:rsid w:val="009222DC"/>
    <w:rsid w:val="00955B9A"/>
    <w:rsid w:val="009E590B"/>
    <w:rsid w:val="00A47DCD"/>
    <w:rsid w:val="00AA3D6B"/>
    <w:rsid w:val="00AC257B"/>
    <w:rsid w:val="00B101E9"/>
    <w:rsid w:val="00B31BB0"/>
    <w:rsid w:val="00B82EE9"/>
    <w:rsid w:val="00B83202"/>
    <w:rsid w:val="00BB597A"/>
    <w:rsid w:val="00BF5BE5"/>
    <w:rsid w:val="00C157A7"/>
    <w:rsid w:val="00CB39FB"/>
    <w:rsid w:val="00CE35B0"/>
    <w:rsid w:val="00D4103A"/>
    <w:rsid w:val="00D6276C"/>
    <w:rsid w:val="00D94013"/>
    <w:rsid w:val="00E0708E"/>
    <w:rsid w:val="00E15ECE"/>
    <w:rsid w:val="00E26D34"/>
    <w:rsid w:val="00E62302"/>
    <w:rsid w:val="00F11C39"/>
    <w:rsid w:val="00F465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1EEFB358"/>
  <w15:chartTrackingRefBased/>
  <w15:docId w15:val="{2DE2AE85-8059-41BB-8296-D0A0E5F1F3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qFormat/>
    <w:pPr>
      <w:keepNext/>
      <w:ind w:firstLine="5812"/>
      <w:outlineLvl w:val="0"/>
    </w:pPr>
    <w:rPr>
      <w:snapToGrid w:val="0"/>
      <w:sz w:val="24"/>
    </w:rPr>
  </w:style>
  <w:style w:type="paragraph" w:styleId="Nadpis2">
    <w:name w:val="heading 2"/>
    <w:basedOn w:val="Normln"/>
    <w:next w:val="Normln"/>
    <w:qFormat/>
    <w:pPr>
      <w:keepNext/>
      <w:spacing w:before="200"/>
      <w:jc w:val="center"/>
      <w:outlineLvl w:val="1"/>
    </w:pPr>
    <w:rPr>
      <w:i/>
      <w:snapToGrid w:val="0"/>
      <w:sz w:val="24"/>
    </w:rPr>
  </w:style>
  <w:style w:type="character" w:default="1" w:styleId="Standardnpsmoodstavce">
    <w:name w:val="Default Paragraph Font"/>
    <w:semiHidden/>
  </w:style>
  <w:style w:type="table" w:default="1" w:styleId="Normlntabulka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semiHidden/>
  </w:style>
  <w:style w:type="paragraph" w:styleId="Zhlav">
    <w:name w:val="header"/>
    <w:basedOn w:val="Normln"/>
    <w:link w:val="ZhlavChar"/>
    <w:pPr>
      <w:tabs>
        <w:tab w:val="center" w:pos="4536"/>
        <w:tab w:val="right" w:pos="9072"/>
      </w:tabs>
    </w:pPr>
  </w:style>
  <w:style w:type="paragraph" w:styleId="Zpat">
    <w:name w:val="footer"/>
    <w:basedOn w:val="Normln"/>
    <w:pPr>
      <w:tabs>
        <w:tab w:val="center" w:pos="4536"/>
        <w:tab w:val="right" w:pos="9072"/>
      </w:tabs>
    </w:pPr>
  </w:style>
  <w:style w:type="paragraph" w:styleId="Zkladntextodsazen">
    <w:name w:val="Body Text Indent"/>
    <w:basedOn w:val="Normln"/>
    <w:rsid w:val="0025754C"/>
    <w:pPr>
      <w:ind w:firstLine="567"/>
      <w:jc w:val="both"/>
    </w:pPr>
    <w:rPr>
      <w:sz w:val="24"/>
    </w:rPr>
  </w:style>
  <w:style w:type="paragraph" w:styleId="Nzev">
    <w:name w:val="Title"/>
    <w:basedOn w:val="Normln"/>
    <w:qFormat/>
    <w:rsid w:val="0027734A"/>
    <w:pPr>
      <w:jc w:val="center"/>
    </w:pPr>
    <w:rPr>
      <w:b/>
      <w:bCs/>
      <w:sz w:val="24"/>
      <w:szCs w:val="24"/>
    </w:rPr>
  </w:style>
  <w:style w:type="character" w:customStyle="1" w:styleId="ZhlavChar">
    <w:name w:val="Záhlaví Char"/>
    <w:link w:val="Zhlav"/>
    <w:rsid w:val="00D6276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71872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065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797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kancelar\Data%20aplikac&#237;\Microsoft\&#352;ablony\HL_PAPIR.DOT" TargetMode="Externa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F29D5E08142C434DBF129B56D77192EF" ma:contentTypeVersion="18" ma:contentTypeDescription="Vytvoří nový dokument" ma:contentTypeScope="" ma:versionID="68207b0beb25ad7ed89ab4b070383d23">
  <xsd:schema xmlns:xsd="http://www.w3.org/2001/XMLSchema" xmlns:xs="http://www.w3.org/2001/XMLSchema" xmlns:p="http://schemas.microsoft.com/office/2006/metadata/properties" xmlns:ns3="da8e96fe-f354-4145-bb2c-b0c1aaeb14cf" xmlns:ns4="9a1089e0-c89d-49ff-a24f-579fed31badd" targetNamespace="http://schemas.microsoft.com/office/2006/metadata/properties" ma:root="true" ma:fieldsID="f9093e66852a1df3203ac6036dfba917" ns3:_="" ns4:_="">
    <xsd:import namespace="da8e96fe-f354-4145-bb2c-b0c1aaeb14cf"/>
    <xsd:import namespace="9a1089e0-c89d-49ff-a24f-579fed31badd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EventHashCode" minOccurs="0"/>
                <xsd:element ref="ns3:MediaServiceGenerationTime" minOccurs="0"/>
                <xsd:element ref="ns3:MediaServiceAutoTags" minOccurs="0"/>
                <xsd:element ref="ns3:MediaServiceDateTaken" minOccurs="0"/>
                <xsd:element ref="ns3:MediaServiceLocation" minOccurs="0"/>
                <xsd:element ref="ns3:MediaServiceOCR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  <xsd:element ref="ns3:MediaLengthInSeconds" minOccurs="0"/>
                <xsd:element ref="ns3:MediaServiceSearchProperties" minOccurs="0"/>
                <xsd:element ref="ns3:_activity" minOccurs="0"/>
                <xsd:element ref="ns3:MediaServiceObjectDetectorVersions" minOccurs="0"/>
                <xsd:element ref="ns3:MediaServiceSystemTag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a8e96fe-f354-4145-bb2c-b0c1aaeb14c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EventHashCode" ma:index="1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Tags" ma:index="12" nillable="true" ma:displayName="MediaServiceAutoTags" ma:internalName="MediaServiceAutoTags" ma:readOnly="true">
      <xsd:simpleType>
        <xsd:restriction base="dms:Text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4" nillable="true" ma:displayName="MediaServiceLocation" ma:internalName="MediaServiceLocatio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_activity" ma:index="23" nillable="true" ma:displayName="_activity" ma:hidden="true" ma:internalName="_activity">
      <xsd:simpleType>
        <xsd:restriction base="dms:Note"/>
      </xsd:simple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5" nillable="true" ma:displayName="MediaServiceSystemTags" ma:hidden="true" ma:internalName="MediaServiceSystemTag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a1089e0-c89d-49ff-a24f-579fed31badd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8" nillable="true" ma:displayName="Hodnota hash upozornění na sdílení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da8e96fe-f354-4145-bb2c-b0c1aaeb14cf" xsi:nil="true"/>
  </documentManagement>
</p:properties>
</file>

<file path=customXml/itemProps1.xml><?xml version="1.0" encoding="utf-8"?>
<ds:datastoreItem xmlns:ds="http://schemas.openxmlformats.org/officeDocument/2006/customXml" ds:itemID="{FE2F90C1-71A1-4F11-97F7-DF7D3D2DF5C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a8e96fe-f354-4145-bb2c-b0c1aaeb14cf"/>
    <ds:schemaRef ds:uri="9a1089e0-c89d-49ff-a24f-579fed31bad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9EBF5585-C552-43D3-AB70-2BDBAA10A17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0C1C5EB-4BA4-4ADC-A710-5FB99C162C8A}">
  <ds:schemaRefs>
    <ds:schemaRef ds:uri="http://schemas.microsoft.com/office/2006/metadata/properties"/>
    <ds:schemaRef ds:uri="http://schemas.microsoft.com/office/infopath/2007/PartnerControls"/>
    <ds:schemaRef ds:uri="da8e96fe-f354-4145-bb2c-b0c1aaeb14cf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HL_PAPIR</Template>
  <TotalTime>2</TotalTime>
  <Pages>1</Pages>
  <Words>92</Words>
  <Characters>797</Characters>
  <Application>Microsoft Office Word</Application>
  <DocSecurity>0</DocSecurity>
  <Lines>27</Lines>
  <Paragraphs>20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Žádost o uvolnění nezletilého žáka z vyučování</vt:lpstr>
    </vt:vector>
  </TitlesOfParts>
  <Company>OA Náchod</Company>
  <LinksUpToDate>false</LinksUpToDate>
  <CharactersWithSpaces>869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Žádost o uvolnění nezletilého žáka z vyučování</dc:title>
  <dc:subject/>
  <dc:creator>OA Náchod</dc:creator>
  <cp:keywords/>
  <dc:description>Filtr T602 id: </dc:description>
  <cp:lastModifiedBy>Posnarová Šárka</cp:lastModifiedBy>
  <cp:revision>4</cp:revision>
  <cp:lastPrinted>2026-09-21T09:08:00Z</cp:lastPrinted>
  <dcterms:created xsi:type="dcterms:W3CDTF">2026-09-21T09:10:00Z</dcterms:created>
  <dcterms:modified xsi:type="dcterms:W3CDTF">2026-09-21T09:11:00Z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0x010100F29D5E08142C434DBF129B56D77192EF</vt:lpwstr>
  </property>
</Properties>
</file>